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4632A" w14:textId="77777777" w:rsidR="00B0768F" w:rsidRDefault="00AA1C64" w:rsidP="004E026D">
      <w:r w:rsidRPr="00B0768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6C31E9FF" wp14:editId="51EACA28">
                <wp:simplePos x="0" y="0"/>
                <wp:positionH relativeFrom="margin">
                  <wp:posOffset>-822960</wp:posOffset>
                </wp:positionH>
                <wp:positionV relativeFrom="paragraph">
                  <wp:posOffset>3147060</wp:posOffset>
                </wp:positionV>
                <wp:extent cx="7772400" cy="6629400"/>
                <wp:effectExtent l="0" t="0" r="0" b="0"/>
                <wp:wrapNone/>
                <wp:docPr id="344038722" name="Right Tri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629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6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AA1D" id="Right Triangle 1" o:spid="_x0000_s1026" alt="&quot;&quot;" style="position:absolute;margin-left:-64.8pt;margin-top:247.8pt;width:612pt;height:522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" fillcolor="#fde8e8 [661]" stroked="f" strokeweight="1pt">
                <v:fill opacity="42662f"/>
                <w10:wrap anchorx="margin"/>
                <w10:anchorlock/>
              </v:rect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9638"/>
      </w:tblGrid>
      <w:tr w:rsidR="004E026D" w14:paraId="18EC83EE" w14:textId="77777777" w:rsidTr="7E205309">
        <w:tc>
          <w:tcPr>
            <w:tcW w:w="9638" w:type="dxa"/>
            <w:vAlign w:val="center"/>
          </w:tcPr>
          <w:p w14:paraId="4AFADE83" w14:textId="6EED2710" w:rsidR="004E026D" w:rsidRPr="00C1523D" w:rsidRDefault="0B7A7618" w:rsidP="7E205309">
            <w:pPr>
              <w:pStyle w:val="Heading1"/>
              <w:jc w:val="center"/>
              <w:rPr>
                <w:rFonts w:ascii="Arial Rounded MT Bold" w:eastAsia="Segoe UI" w:hAnsi="Arial Rounded MT Bold" w:cs="Aharoni"/>
                <w:sz w:val="36"/>
                <w:szCs w:val="36"/>
              </w:rPr>
            </w:pPr>
            <w:r w:rsidRPr="00C1523D">
              <w:rPr>
                <w:rFonts w:ascii="Arial Rounded MT Bold" w:eastAsia="Segoe UI" w:hAnsi="Arial Rounded MT Bold" w:cs="Aharoni"/>
                <w:sz w:val="36"/>
                <w:szCs w:val="36"/>
              </w:rPr>
              <w:t>SUNRISE HARVEST Mushroom Farm</w:t>
            </w:r>
          </w:p>
          <w:p w14:paraId="6A0D3D10" w14:textId="0534FFC2" w:rsidR="004E026D" w:rsidRPr="00C1523D" w:rsidRDefault="0B7A7618" w:rsidP="7E205309">
            <w:pPr>
              <w:jc w:val="center"/>
              <w:rPr>
                <w:sz w:val="32"/>
                <w:szCs w:val="32"/>
              </w:rPr>
            </w:pPr>
            <w:r w:rsidRPr="00C1523D">
              <w:rPr>
                <w:sz w:val="32"/>
                <w:szCs w:val="32"/>
              </w:rPr>
              <w:t>Presents</w:t>
            </w:r>
          </w:p>
        </w:tc>
      </w:tr>
      <w:tr w:rsidR="004E026D" w14:paraId="146D9333" w14:textId="77777777" w:rsidTr="007A2AA1">
        <w:trPr>
          <w:trHeight w:val="1395"/>
        </w:trPr>
        <w:tc>
          <w:tcPr>
            <w:tcW w:w="9638" w:type="dxa"/>
          </w:tcPr>
          <w:p w14:paraId="484106C7" w14:textId="1124CFA2" w:rsidR="004E026D" w:rsidRDefault="4DF01F0D" w:rsidP="000F1681">
            <w:pPr>
              <w:pStyle w:val="Title"/>
              <w:jc w:val="center"/>
              <w:rPr>
                <w:rFonts w:ascii="Consolas" w:eastAsia="Consolas" w:hAnsi="Consolas" w:cs="Consolas"/>
                <w:sz w:val="56"/>
              </w:rPr>
            </w:pPr>
            <w:r w:rsidRPr="7E205309">
              <w:rPr>
                <w:rFonts w:ascii="Consolas" w:eastAsia="Consolas" w:hAnsi="Consolas" w:cs="Consolas"/>
                <w:sz w:val="56"/>
              </w:rPr>
              <w:t>Tr</w:t>
            </w:r>
            <w:r w:rsidR="72759982" w:rsidRPr="7E205309">
              <w:rPr>
                <w:rFonts w:ascii="Consolas" w:eastAsia="Consolas" w:hAnsi="Consolas" w:cs="Consolas"/>
                <w:sz w:val="56"/>
              </w:rPr>
              <w:t>iple Mushroom Paella</w:t>
            </w:r>
          </w:p>
          <w:p w14:paraId="448DF144" w14:textId="332D971B" w:rsidR="00140263" w:rsidRPr="00107BA5" w:rsidRDefault="00107BA5" w:rsidP="00002A5F">
            <w:pPr>
              <w:pStyle w:val="Title"/>
              <w:jc w:val="center"/>
              <w:rPr>
                <w:rFonts w:ascii="Consolas" w:eastAsia="Consolas" w:hAnsi="Consolas" w:cs="Consolas"/>
                <w:sz w:val="24"/>
                <w:szCs w:val="24"/>
              </w:rPr>
            </w:pPr>
            <w:r w:rsidRPr="00107BA5">
              <w:rPr>
                <w:rFonts w:ascii="Consolas" w:eastAsia="Consolas" w:hAnsi="Consolas" w:cs="Consolas"/>
                <w:sz w:val="24"/>
                <w:szCs w:val="24"/>
              </w:rPr>
              <w:t xml:space="preserve">By </w:t>
            </w:r>
            <w:r>
              <w:rPr>
                <w:rFonts w:ascii="Consolas" w:eastAsia="Consolas" w:hAnsi="Consolas" w:cs="Consolas"/>
                <w:sz w:val="24"/>
                <w:szCs w:val="24"/>
              </w:rPr>
              <w:t>Melodie Porter</w:t>
            </w:r>
          </w:p>
        </w:tc>
      </w:tr>
      <w:tr w:rsidR="004E026D" w14:paraId="14832A5B" w14:textId="77777777" w:rsidTr="00002A5F">
        <w:trPr>
          <w:trHeight w:val="5985"/>
        </w:trPr>
        <w:tc>
          <w:tcPr>
            <w:tcW w:w="9638" w:type="dxa"/>
          </w:tcPr>
          <w:p w14:paraId="4AB4C8AB" w14:textId="3EB13D63" w:rsidR="004E026D" w:rsidRDefault="72759982" w:rsidP="007A2A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F0ED9" wp14:editId="4BDCFBC8">
                  <wp:extent cx="4218479" cy="3857625"/>
                  <wp:effectExtent l="0" t="0" r="0" b="0"/>
                  <wp:docPr id="100330136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0136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479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C9D8F" w14:textId="77777777" w:rsidR="004E026D" w:rsidRPr="004E026D" w:rsidRDefault="004E026D" w:rsidP="004E026D"/>
    <w:tbl>
      <w:tblPr>
        <w:tblW w:w="5187" w:type="pct"/>
        <w:tblInd w:w="-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1072"/>
        <w:gridCol w:w="1519"/>
        <w:gridCol w:w="2055"/>
        <w:gridCol w:w="2055"/>
      </w:tblGrid>
      <w:tr w:rsidR="000F2092" w14:paraId="0BE19203" w14:textId="77777777" w:rsidTr="00E46BED">
        <w:trPr>
          <w:trHeight w:val="1395"/>
        </w:trPr>
        <w:tc>
          <w:tcPr>
            <w:tcW w:w="3308" w:type="dxa"/>
            <w:vMerge w:val="restart"/>
          </w:tcPr>
          <w:p w14:paraId="243528C7" w14:textId="77777777" w:rsidR="001A1C64" w:rsidRPr="00EC28B9" w:rsidRDefault="00000000" w:rsidP="007A2AA1">
            <w:pPr>
              <w:pStyle w:val="Heading1"/>
              <w:rPr>
                <w:lang w:val="fr-FR"/>
              </w:rPr>
            </w:pPr>
            <w:sdt>
              <w:sdtPr>
                <w:id w:val="-2012905786"/>
                <w:placeholder>
                  <w:docPart w:val="54DA1B7ED3D64130A2A4345EF84D201D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>Ingredients</w:t>
                </w:r>
              </w:sdtContent>
            </w:sdt>
          </w:p>
          <w:p w14:paraId="75CE035E" w14:textId="78715576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1</w:t>
            </w:r>
            <w:r w:rsidR="00827EF7">
              <w:rPr>
                <w:b/>
                <w:bCs/>
              </w:rPr>
              <w:t xml:space="preserve"> ½ </w:t>
            </w:r>
            <w:r w:rsidR="00827EF7" w:rsidRPr="006B42DC">
              <w:rPr>
                <w:b/>
                <w:bCs/>
              </w:rPr>
              <w:t>lbs.</w:t>
            </w:r>
            <w:r w:rsidRPr="006B42DC">
              <w:rPr>
                <w:b/>
                <w:bCs/>
              </w:rPr>
              <w:t xml:space="preserve"> Mushrooms</w:t>
            </w:r>
          </w:p>
          <w:p w14:paraId="29BDE677" w14:textId="15807993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1 Medium onion</w:t>
            </w:r>
          </w:p>
          <w:p w14:paraId="6A01191B" w14:textId="07634EF4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1 Bell pepper</w:t>
            </w:r>
          </w:p>
          <w:p w14:paraId="64A9710E" w14:textId="6F8328E0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4 cloves garlic</w:t>
            </w:r>
          </w:p>
          <w:p w14:paraId="6FAB14C2" w14:textId="1E98E003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1 16oz Can of beans of choice</w:t>
            </w:r>
          </w:p>
          <w:p w14:paraId="54411024" w14:textId="205BA710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lastRenderedPageBreak/>
              <w:t>1/2c Crushed tomatoes with juice</w:t>
            </w:r>
          </w:p>
          <w:p w14:paraId="7CB0720D" w14:textId="1695C6EC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1-1/2c Rice</w:t>
            </w:r>
          </w:p>
          <w:p w14:paraId="297BE86B" w14:textId="5E069339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3c Vegetable Broth</w:t>
            </w:r>
          </w:p>
          <w:p w14:paraId="4B80A2E2" w14:textId="34D1776A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White wine vinegar for deglazing</w:t>
            </w:r>
          </w:p>
          <w:p w14:paraId="1702D9BE" w14:textId="16CA93A1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Olive oil</w:t>
            </w:r>
          </w:p>
          <w:p w14:paraId="3A55397E" w14:textId="16265C3D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Salt</w:t>
            </w:r>
          </w:p>
          <w:p w14:paraId="728B6F09" w14:textId="372B7D6A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2 tbsp Paprika</w:t>
            </w:r>
          </w:p>
          <w:p w14:paraId="6A2FAB6C" w14:textId="1925677E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Pinch of Saffron</w:t>
            </w:r>
          </w:p>
          <w:p w14:paraId="38EFEF7D" w14:textId="77777777" w:rsidR="004041A1" w:rsidRPr="006B42DC" w:rsidRDefault="004041A1" w:rsidP="004041A1">
            <w:pPr>
              <w:rPr>
                <w:b/>
                <w:bCs/>
              </w:rPr>
            </w:pPr>
            <w:r w:rsidRPr="006B42DC">
              <w:rPr>
                <w:b/>
                <w:bCs/>
              </w:rPr>
              <w:t>Fresh black pepper</w:t>
            </w:r>
          </w:p>
          <w:p w14:paraId="67C36879" w14:textId="77777777" w:rsidR="004041A1" w:rsidRDefault="004041A1" w:rsidP="004041A1">
            <w:r w:rsidRPr="006B42DC">
              <w:rPr>
                <w:b/>
                <w:bCs/>
              </w:rPr>
              <w:t>to taste</w:t>
            </w:r>
          </w:p>
          <w:p w14:paraId="6B086247" w14:textId="6A1D2D0D" w:rsidR="00D0206F" w:rsidRDefault="00D0206F" w:rsidP="00675394">
            <w:pPr>
              <w:pStyle w:val="Heading2"/>
              <w:spacing w:line="240" w:lineRule="auto"/>
            </w:pPr>
          </w:p>
        </w:tc>
        <w:tc>
          <w:tcPr>
            <w:tcW w:w="1072" w:type="dxa"/>
            <w:vMerge w:val="restart"/>
          </w:tcPr>
          <w:p w14:paraId="3BAF2904" w14:textId="77777777" w:rsidR="00D0206F" w:rsidRDefault="00612FBA" w:rsidP="00AA1C64">
            <w:pPr>
              <w:pStyle w:val="Heading3"/>
              <w:jc w:val="center"/>
            </w:pPr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inline distT="0" distB="0" distL="0" distR="0" wp14:anchorId="15A4F8D7" wp14:editId="74EB0F58">
                      <wp:extent cx="257175" cy="3200400"/>
                      <wp:effectExtent l="19050" t="0" r="28575" b="0"/>
                      <wp:docPr id="2080532796" name="Picture 6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200400"/>
                              </a:xfrm>
                              <a:custGeom>
                                <a:avLst/>
                                <a:gdLst>
                                  <a:gd name="connsiteX0" fmla="*/ 145143 w 145142"/>
                                  <a:gd name="connsiteY0" fmla="*/ 0 h 3490216"/>
                                  <a:gd name="connsiteX1" fmla="*/ 0 w 145142"/>
                                  <a:gd name="connsiteY1" fmla="*/ 498561 h 3490216"/>
                                  <a:gd name="connsiteX2" fmla="*/ 145143 w 145142"/>
                                  <a:gd name="connsiteY2" fmla="*/ 997122 h 3490216"/>
                                  <a:gd name="connsiteX3" fmla="*/ 0 w 145142"/>
                                  <a:gd name="connsiteY3" fmla="*/ 1495683 h 3490216"/>
                                  <a:gd name="connsiteX4" fmla="*/ 145143 w 145142"/>
                                  <a:gd name="connsiteY4" fmla="*/ 1994244 h 3490216"/>
                                  <a:gd name="connsiteX5" fmla="*/ 0 w 145142"/>
                                  <a:gd name="connsiteY5" fmla="*/ 2492805 h 3490216"/>
                                  <a:gd name="connsiteX6" fmla="*/ 145143 w 145142"/>
                                  <a:gd name="connsiteY6" fmla="*/ 2991511 h 3490216"/>
                                  <a:gd name="connsiteX7" fmla="*/ 0 w 145142"/>
                                  <a:gd name="connsiteY7" fmla="*/ 3490217 h 34902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5142" h="3490216">
                                    <a:moveTo>
                                      <a:pt x="145143" y="0"/>
                                    </a:moveTo>
                                    <a:cubicBezTo>
                                      <a:pt x="145143" y="249208"/>
                                      <a:pt x="0" y="249208"/>
                                      <a:pt x="0" y="498561"/>
                                    </a:cubicBezTo>
                                    <a:cubicBezTo>
                                      <a:pt x="0" y="747769"/>
                                      <a:pt x="145143" y="747769"/>
                                      <a:pt x="145143" y="997122"/>
                                    </a:cubicBezTo>
                                    <a:cubicBezTo>
                                      <a:pt x="145143" y="1246475"/>
                                      <a:pt x="0" y="1246475"/>
                                      <a:pt x="0" y="1495683"/>
                                    </a:cubicBezTo>
                                    <a:cubicBezTo>
                                      <a:pt x="0" y="1744891"/>
                                      <a:pt x="145143" y="1745036"/>
                                      <a:pt x="145143" y="1994244"/>
                                    </a:cubicBezTo>
                                    <a:cubicBezTo>
                                      <a:pt x="145143" y="2243452"/>
                                      <a:pt x="0" y="2243597"/>
                                      <a:pt x="0" y="2492805"/>
                                    </a:cubicBezTo>
                                    <a:cubicBezTo>
                                      <a:pt x="0" y="2742013"/>
                                      <a:pt x="145143" y="2742158"/>
                                      <a:pt x="145143" y="2991511"/>
                                    </a:cubicBezTo>
                                    <a:cubicBezTo>
                                      <a:pt x="145143" y="3240864"/>
                                      <a:pt x="0" y="3240864"/>
                                      <a:pt x="0" y="3490217"/>
                                    </a:cubicBezTo>
                                  </a:path>
                                </a:pathLst>
                              </a:custGeom>
                              <a:noFill/>
                              <a:ln w="28847" cap="flat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CEF16F" id="Picture 6" o:spid="_x0000_s1026" alt="Decorative" style="width:20.25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45142,349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" path="m145143,c145143,249208,,249208,,498561,,747769,145143,747769,145143,997122,145143,1246475,,1246475,,1495683v,249208,145143,249353,145143,498561c145143,2243452,,2243597,,2492805v,249208,145143,249353,145143,498706c145143,3240864,,3240864,,3490217e" filled="f" strokecolor="#df5b84 [3206]" strokeweight=".80131mm">
                      <v:stroke joinstyle="miter"/>
                      <v:path arrowok="t" o:connecttype="custom" o:connectlocs="257177,0;0,457162;257177,914324;0,1371486;257177,1828649;0,2285811;257177,2743106;0,3200401" o:connectangles="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9" w:type="dxa"/>
          </w:tcPr>
          <w:p w14:paraId="49C55598" w14:textId="4F1A8134" w:rsidR="00D0206F" w:rsidRPr="0023166A" w:rsidRDefault="0CC986AE" w:rsidP="007A2AA1">
            <w:pPr>
              <w:pStyle w:val="Heading1"/>
            </w:pPr>
            <w:r>
              <w:t>4-6</w:t>
            </w:r>
          </w:p>
          <w:p w14:paraId="32718B93" w14:textId="77777777" w:rsidR="00D0206F" w:rsidRDefault="00000000" w:rsidP="00FA4407">
            <w:pPr>
              <w:pStyle w:val="Heading2"/>
            </w:pPr>
            <w:sdt>
              <w:sdtPr>
                <w:id w:val="-421566895"/>
                <w:placeholder>
                  <w:docPart w:val="F9F90FF898A54E4F8E169A1DCDDA8177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Yield</w:t>
                </w:r>
              </w:sdtContent>
            </w:sdt>
          </w:p>
        </w:tc>
        <w:tc>
          <w:tcPr>
            <w:tcW w:w="2055" w:type="dxa"/>
          </w:tcPr>
          <w:p w14:paraId="49045AB2" w14:textId="220CEC63" w:rsidR="00D0206F" w:rsidRPr="0023166A" w:rsidRDefault="448482C2" w:rsidP="007A2AA1">
            <w:pPr>
              <w:pStyle w:val="Heading1"/>
            </w:pPr>
            <w:r>
              <w:t>15 minutes</w:t>
            </w:r>
          </w:p>
          <w:p w14:paraId="471845C4" w14:textId="77777777" w:rsidR="00D0206F" w:rsidRPr="001A1C64" w:rsidRDefault="00000000" w:rsidP="00FA4407">
            <w:pPr>
              <w:pStyle w:val="Heading2"/>
            </w:pPr>
            <w:sdt>
              <w:sdtPr>
                <w:id w:val="-621841877"/>
                <w:placeholder>
                  <w:docPart w:val="6780DE50DDA24AD38D3DB283E1AC3078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Prep time</w:t>
                </w:r>
              </w:sdtContent>
            </w:sdt>
          </w:p>
        </w:tc>
        <w:tc>
          <w:tcPr>
            <w:tcW w:w="2055" w:type="dxa"/>
          </w:tcPr>
          <w:p w14:paraId="093947A6" w14:textId="3AD0130C" w:rsidR="00D0206F" w:rsidRPr="0023166A" w:rsidRDefault="00FA4407" w:rsidP="007A2AA1">
            <w:pPr>
              <w:pStyle w:val="Heading1"/>
            </w:pPr>
            <w:r>
              <w:t>1</w:t>
            </w:r>
            <w:r w:rsidR="18498BFE">
              <w:t xml:space="preserve"> hour</w:t>
            </w:r>
          </w:p>
          <w:p w14:paraId="757E5DCE" w14:textId="77777777" w:rsidR="00D0206F" w:rsidRPr="001A1C64" w:rsidRDefault="00000000" w:rsidP="00FA4407">
            <w:pPr>
              <w:pStyle w:val="Heading2"/>
            </w:pPr>
            <w:sdt>
              <w:sdtPr>
                <w:id w:val="-2083974201"/>
                <w:placeholder>
                  <w:docPart w:val="25252E774E524AA08C86BBAAFD47579E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Total time</w:t>
                </w:r>
              </w:sdtContent>
            </w:sdt>
          </w:p>
        </w:tc>
      </w:tr>
      <w:tr w:rsidR="000F2092" w14:paraId="36A7DF4A" w14:textId="77777777" w:rsidTr="00E46BED">
        <w:trPr>
          <w:trHeight w:val="2250"/>
        </w:trPr>
        <w:tc>
          <w:tcPr>
            <w:tcW w:w="3308" w:type="dxa"/>
            <w:vMerge/>
          </w:tcPr>
          <w:p w14:paraId="67AB3F66" w14:textId="77777777" w:rsidR="00D0206F" w:rsidRDefault="00D0206F"/>
        </w:tc>
        <w:tc>
          <w:tcPr>
            <w:tcW w:w="1072" w:type="dxa"/>
            <w:vMerge/>
          </w:tcPr>
          <w:p w14:paraId="2FAC22BE" w14:textId="77777777" w:rsidR="00D0206F" w:rsidRDefault="00D0206F" w:rsidP="00EA0439">
            <w:pPr>
              <w:pStyle w:val="Heading3"/>
            </w:pPr>
          </w:p>
        </w:tc>
        <w:tc>
          <w:tcPr>
            <w:tcW w:w="5629" w:type="dxa"/>
            <w:gridSpan w:val="3"/>
          </w:tcPr>
          <w:p w14:paraId="79BDA212" w14:textId="77777777" w:rsidR="00D0206F" w:rsidRDefault="00000000" w:rsidP="00002A5F">
            <w:pPr>
              <w:pStyle w:val="Heading1"/>
            </w:pPr>
            <w:sdt>
              <w:sdtPr>
                <w:id w:val="1787315610"/>
                <w:placeholder>
                  <w:docPart w:val="D6E5DBBDFA47467D9A584EEC563A1BCE"/>
                </w:placeholder>
                <w:temporary/>
                <w:showingPlcHdr/>
                <w15:appearance w15:val="hidden"/>
              </w:sdtPr>
              <w:sdtContent>
                <w:r w:rsidR="00FA4407">
                  <w:t>Directions</w:t>
                </w:r>
              </w:sdtContent>
            </w:sdt>
          </w:p>
          <w:p w14:paraId="0E817981" w14:textId="43A4596A" w:rsidR="00D0206F" w:rsidRDefault="5A902D10" w:rsidP="00FA4407">
            <w:r>
              <w:t>S</w:t>
            </w:r>
            <w:r w:rsidR="1F394A3C">
              <w:t>lice or dice onions and pepper</w:t>
            </w:r>
            <w:r w:rsidR="5DC7BB62">
              <w:t>,</w:t>
            </w:r>
            <w:r w:rsidR="1F394A3C">
              <w:t xml:space="preserve"> </w:t>
            </w:r>
            <w:r w:rsidR="77249ADD">
              <w:t>smash</w:t>
            </w:r>
            <w:r w:rsidR="2EDD4797">
              <w:t xml:space="preserve"> </w:t>
            </w:r>
            <w:r w:rsidR="77249ADD">
              <w:t xml:space="preserve">cloves of garlic with </w:t>
            </w:r>
            <w:r w:rsidR="000C3055">
              <w:t>skin</w:t>
            </w:r>
            <w:r w:rsidR="77249ADD">
              <w:t xml:space="preserve"> removed </w:t>
            </w:r>
            <w:r w:rsidR="1F394A3C">
              <w:t xml:space="preserve">and stir fry for 5 minutes on medium high heat.  </w:t>
            </w:r>
            <w:r w:rsidR="377C8821">
              <w:t xml:space="preserve">Set aside </w:t>
            </w:r>
            <w:r w:rsidR="743E2485">
              <w:t>the onion</w:t>
            </w:r>
            <w:r w:rsidR="377C8821">
              <w:t xml:space="preserve"> mixture. Slice </w:t>
            </w:r>
            <w:r w:rsidR="4B5407AA">
              <w:t>various</w:t>
            </w:r>
            <w:r w:rsidR="377C8821">
              <w:t xml:space="preserve"> mushrooms and</w:t>
            </w:r>
            <w:r w:rsidR="5799B7D3">
              <w:t xml:space="preserve"> stir fry in oil for 8 minutes </w:t>
            </w:r>
            <w:r w:rsidR="21179231">
              <w:t xml:space="preserve">each </w:t>
            </w:r>
            <w:r w:rsidR="5799B7D3">
              <w:t xml:space="preserve">starting with the </w:t>
            </w:r>
            <w:r w:rsidR="3E2942CA">
              <w:t>firmest</w:t>
            </w:r>
            <w:r w:rsidR="5799B7D3">
              <w:t xml:space="preserve"> mushroom and proceeding with the other mushrooms one at a ti</w:t>
            </w:r>
            <w:r w:rsidR="7F985B91">
              <w:t>me</w:t>
            </w:r>
            <w:r w:rsidR="2DF48180">
              <w:t>, salt and pep</w:t>
            </w:r>
            <w:r w:rsidR="219F6192">
              <w:t>p</w:t>
            </w:r>
            <w:r w:rsidR="2DF48180">
              <w:t>er to taste as you cook each</w:t>
            </w:r>
            <w:r w:rsidR="5B93EFB4">
              <w:t xml:space="preserve">.  </w:t>
            </w:r>
            <w:r w:rsidR="5B93EFB4">
              <w:lastRenderedPageBreak/>
              <w:t xml:space="preserve">Don’t </w:t>
            </w:r>
            <w:r w:rsidR="3ED5C001">
              <w:t>overcrowd</w:t>
            </w:r>
            <w:r w:rsidR="5B93EFB4">
              <w:t xml:space="preserve"> the pan or the </w:t>
            </w:r>
            <w:r w:rsidR="1ABB8953">
              <w:t>mushrooms</w:t>
            </w:r>
            <w:r w:rsidR="5B93EFB4">
              <w:t xml:space="preserve"> </w:t>
            </w:r>
            <w:r w:rsidR="2605DCA4">
              <w:t>won't</w:t>
            </w:r>
            <w:r w:rsidR="5B93EFB4">
              <w:t xml:space="preserve"> get any browning.  </w:t>
            </w:r>
            <w:r w:rsidR="4432D61D">
              <w:t>Combine the onion an</w:t>
            </w:r>
            <w:r w:rsidR="165B8003">
              <w:t xml:space="preserve">d pepper </w:t>
            </w:r>
            <w:r w:rsidR="058CF255">
              <w:t>mixture</w:t>
            </w:r>
            <w:r w:rsidR="165B8003">
              <w:t xml:space="preserve"> back into the pan with all the sauteed mushrooms.  Stir fry together for 2 minutes. </w:t>
            </w:r>
            <w:r w:rsidR="091E4C3B">
              <w:t>Add</w:t>
            </w:r>
            <w:r w:rsidR="51A7EDAE">
              <w:t xml:space="preserve"> drained beans, paprika, </w:t>
            </w:r>
            <w:r w:rsidR="3ECDAE4C">
              <w:t xml:space="preserve">saffron and </w:t>
            </w:r>
            <w:r w:rsidR="3B5CBDF7">
              <w:t>salt</w:t>
            </w:r>
            <w:r w:rsidR="3ECDAE4C">
              <w:t xml:space="preserve"> and pepper to taste.  </w:t>
            </w:r>
            <w:r w:rsidR="2FF113D6">
              <w:t xml:space="preserve">Stir fry together for 1-2 minutes.  Deglaze with </w:t>
            </w:r>
            <w:r w:rsidR="23B13345">
              <w:t xml:space="preserve">white wine </w:t>
            </w:r>
            <w:r w:rsidR="2FF113D6">
              <w:t>vinegar</w:t>
            </w:r>
            <w:r w:rsidR="5F1C4444">
              <w:t xml:space="preserve"> and </w:t>
            </w:r>
            <w:r w:rsidR="3A7056C3">
              <w:t>take</w:t>
            </w:r>
            <w:r w:rsidR="5F1C4444">
              <w:t xml:space="preserve"> all the brown bits off the pan.  </w:t>
            </w:r>
            <w:r w:rsidR="000C3055">
              <w:t>Add</w:t>
            </w:r>
            <w:r w:rsidR="5F1C4444">
              <w:t xml:space="preserve"> crushed tomatoes </w:t>
            </w:r>
            <w:r w:rsidR="7D905FC7">
              <w:t xml:space="preserve">and cook </w:t>
            </w:r>
            <w:r w:rsidR="04A9972C">
              <w:t>down on</w:t>
            </w:r>
            <w:r w:rsidR="7D905FC7">
              <w:t xml:space="preserve"> medium heat so most of the juice is evaporated.  </w:t>
            </w:r>
            <w:r w:rsidR="64890B54">
              <w:t xml:space="preserve">Measure and add in your rice and stir fry together for a few minutes until the rice grains look </w:t>
            </w:r>
            <w:r w:rsidR="2C4FD11E">
              <w:t>more solid white</w:t>
            </w:r>
            <w:r w:rsidR="50486B1A">
              <w:t>, about 3-5 minutes</w:t>
            </w:r>
            <w:r w:rsidR="2C4FD11E">
              <w:t xml:space="preserve">.  Measure your broth and add this into your </w:t>
            </w:r>
            <w:r w:rsidR="4C74FBA8">
              <w:t>mixture,</w:t>
            </w:r>
            <w:r w:rsidR="2C4FD11E">
              <w:t xml:space="preserve"> making s</w:t>
            </w:r>
            <w:r w:rsidR="69DC8E01">
              <w:t xml:space="preserve">ure all the browned bits are scraped off and all </w:t>
            </w:r>
            <w:r w:rsidR="0060100B">
              <w:t>the rice</w:t>
            </w:r>
            <w:r w:rsidR="69DC8E01">
              <w:t xml:space="preserve"> is below the surface.</w:t>
            </w:r>
            <w:r w:rsidR="212FD6A2">
              <w:t xml:space="preserve"> Bring mixture to boil </w:t>
            </w:r>
            <w:r w:rsidR="7B05392D">
              <w:t xml:space="preserve">then </w:t>
            </w:r>
            <w:r w:rsidR="212FD6A2">
              <w:t>reduce heat to medium/low for 15-20 until the rice is cooked through</w:t>
            </w:r>
            <w:r w:rsidR="40EB6ACD">
              <w:t xml:space="preserve">.  </w:t>
            </w:r>
          </w:p>
          <w:p w14:paraId="7AFF7E94" w14:textId="0D326C30" w:rsidR="00D0206F" w:rsidRDefault="343E2269" w:rsidP="00FA4407">
            <w:r>
              <w:t xml:space="preserve">Traditionally the lid is left off the pot all the way through the end of </w:t>
            </w:r>
            <w:r w:rsidR="2EEA1609">
              <w:t>cooking</w:t>
            </w:r>
            <w:r>
              <w:t xml:space="preserve"> </w:t>
            </w:r>
            <w:r w:rsidR="3E7557F1">
              <w:t>time,</w:t>
            </w:r>
            <w:r>
              <w:t xml:space="preserve"> which gives a different texture.  I have done both </w:t>
            </w:r>
            <w:r w:rsidR="230B1967">
              <w:t>ways,</w:t>
            </w:r>
            <w:r>
              <w:t xml:space="preserve"> but you must watch your </w:t>
            </w:r>
            <w:r w:rsidR="757642A2">
              <w:t xml:space="preserve">heat level </w:t>
            </w:r>
            <w:r w:rsidR="00975B61">
              <w:t>to</w:t>
            </w:r>
            <w:r w:rsidR="31A5ED73">
              <w:t xml:space="preserve"> not evaporate the liquid before the rice is cooked through. If you think this is happening, put the lid on and lower the heat further.  </w:t>
            </w:r>
            <w:r w:rsidR="00975B61">
              <w:t>It’s</w:t>
            </w:r>
            <w:r w:rsidR="31A5ED73">
              <w:t xml:space="preserve"> </w:t>
            </w:r>
            <w:r w:rsidR="00975B61">
              <w:t>going to</w:t>
            </w:r>
            <w:r w:rsidR="31A5ED73">
              <w:t xml:space="preserve"> be fine.</w:t>
            </w:r>
          </w:p>
        </w:tc>
      </w:tr>
      <w:tr w:rsidR="000F2092" w14:paraId="10F3A6CB" w14:textId="77777777" w:rsidTr="00E46BED">
        <w:trPr>
          <w:trHeight w:val="1152"/>
        </w:trPr>
        <w:tc>
          <w:tcPr>
            <w:tcW w:w="3308" w:type="dxa"/>
            <w:vMerge/>
          </w:tcPr>
          <w:p w14:paraId="612DE688" w14:textId="77777777" w:rsidR="00D0206F" w:rsidRDefault="00D0206F"/>
        </w:tc>
        <w:tc>
          <w:tcPr>
            <w:tcW w:w="1072" w:type="dxa"/>
            <w:vMerge/>
          </w:tcPr>
          <w:p w14:paraId="38F1E8A4" w14:textId="77777777" w:rsidR="00D0206F" w:rsidRPr="008026BE" w:rsidRDefault="00D0206F" w:rsidP="00EA0439">
            <w:pPr>
              <w:pStyle w:val="Heading3"/>
            </w:pPr>
          </w:p>
        </w:tc>
        <w:tc>
          <w:tcPr>
            <w:tcW w:w="5629" w:type="dxa"/>
            <w:gridSpan w:val="3"/>
          </w:tcPr>
          <w:p w14:paraId="3376B15F" w14:textId="38D27B95" w:rsidR="00D0206F" w:rsidRPr="008026BE" w:rsidRDefault="66AB2015" w:rsidP="00002A5F">
            <w:pPr>
              <w:pStyle w:val="Heading1"/>
            </w:pPr>
            <w:r>
              <w:t>SUBSTITutions</w:t>
            </w:r>
          </w:p>
          <w:p w14:paraId="532ACEAA" w14:textId="310E664B" w:rsidR="00D0206F" w:rsidRDefault="66AB2015" w:rsidP="00FA4407">
            <w:r>
              <w:t xml:space="preserve">Crushed tomatoes: tomato puree or diced </w:t>
            </w:r>
            <w:r w:rsidR="00ED758B">
              <w:t>tomatoes</w:t>
            </w:r>
            <w:r>
              <w:t xml:space="preserve">. </w:t>
            </w:r>
          </w:p>
          <w:p w14:paraId="6A4275DF" w14:textId="112410B5" w:rsidR="00D0206F" w:rsidRDefault="66AB2015" w:rsidP="00FA4407">
            <w:r>
              <w:t>Paprika</w:t>
            </w:r>
            <w:r w:rsidR="00975B61">
              <w:t>: Smoked</w:t>
            </w:r>
            <w:r>
              <w:t xml:space="preserve"> paprika or HOT paprika</w:t>
            </w:r>
          </w:p>
          <w:p w14:paraId="621FF5EA" w14:textId="0D039230" w:rsidR="00D0206F" w:rsidRDefault="1273D753" w:rsidP="00FA4407">
            <w:r>
              <w:t>Saffro</w:t>
            </w:r>
            <w:r w:rsidR="00487820">
              <w:t>n</w:t>
            </w:r>
            <w:r>
              <w:t xml:space="preserve">: </w:t>
            </w:r>
            <w:r w:rsidR="00487820">
              <w:t xml:space="preserve">¼ </w:t>
            </w:r>
            <w:r>
              <w:t xml:space="preserve">tsp </w:t>
            </w:r>
            <w:r w:rsidR="00ED758B">
              <w:t>Turmeric</w:t>
            </w:r>
            <w:r>
              <w:t xml:space="preserve"> powder</w:t>
            </w:r>
          </w:p>
          <w:p w14:paraId="6B7F6286" w14:textId="7EDC28B7" w:rsidR="00D0206F" w:rsidRDefault="00D0206F" w:rsidP="00FA4407"/>
        </w:tc>
      </w:tr>
    </w:tbl>
    <w:p w14:paraId="6E5273D0" w14:textId="77777777" w:rsidR="001A74A6" w:rsidRDefault="001A74A6" w:rsidP="007A2AA1"/>
    <w:sectPr w:rsidR="001A74A6" w:rsidSect="007A2AA1">
      <w:pgSz w:w="12240" w:h="15840"/>
      <w:pgMar w:top="450" w:right="1296" w:bottom="0" w:left="129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E02C0" w14:textId="77777777" w:rsidR="001C314F" w:rsidRDefault="001C314F">
      <w:r>
        <w:separator/>
      </w:r>
    </w:p>
  </w:endnote>
  <w:endnote w:type="continuationSeparator" w:id="0">
    <w:p w14:paraId="7AE50AD4" w14:textId="77777777" w:rsidR="001C314F" w:rsidRDefault="001C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C532F" w14:textId="77777777" w:rsidR="001C314F" w:rsidRDefault="001C314F">
      <w:r>
        <w:separator/>
      </w:r>
    </w:p>
  </w:footnote>
  <w:footnote w:type="continuationSeparator" w:id="0">
    <w:p w14:paraId="7A261170" w14:textId="77777777" w:rsidR="001C314F" w:rsidRDefault="001C3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5248479">
    <w:abstractNumId w:val="9"/>
  </w:num>
  <w:num w:numId="2" w16cid:durableId="220019455">
    <w:abstractNumId w:val="7"/>
  </w:num>
  <w:num w:numId="3" w16cid:durableId="675962851">
    <w:abstractNumId w:val="6"/>
  </w:num>
  <w:num w:numId="4" w16cid:durableId="871652762">
    <w:abstractNumId w:val="5"/>
  </w:num>
  <w:num w:numId="5" w16cid:durableId="53705424">
    <w:abstractNumId w:val="4"/>
  </w:num>
  <w:num w:numId="6" w16cid:durableId="1985160777">
    <w:abstractNumId w:val="8"/>
  </w:num>
  <w:num w:numId="7" w16cid:durableId="1024819039">
    <w:abstractNumId w:val="3"/>
  </w:num>
  <w:num w:numId="8" w16cid:durableId="1124886639">
    <w:abstractNumId w:val="2"/>
  </w:num>
  <w:num w:numId="9" w16cid:durableId="323629210">
    <w:abstractNumId w:val="1"/>
  </w:num>
  <w:num w:numId="10" w16cid:durableId="90926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96"/>
    <w:rsid w:val="00002A5F"/>
    <w:rsid w:val="0001479B"/>
    <w:rsid w:val="00051B60"/>
    <w:rsid w:val="00053B0F"/>
    <w:rsid w:val="000B2E7D"/>
    <w:rsid w:val="000C3055"/>
    <w:rsid w:val="000C460B"/>
    <w:rsid w:val="000E6DA6"/>
    <w:rsid w:val="000F1681"/>
    <w:rsid w:val="000F2092"/>
    <w:rsid w:val="00107BA5"/>
    <w:rsid w:val="001156E9"/>
    <w:rsid w:val="001330A2"/>
    <w:rsid w:val="00140263"/>
    <w:rsid w:val="00172DB0"/>
    <w:rsid w:val="0018285D"/>
    <w:rsid w:val="00187FA9"/>
    <w:rsid w:val="001A1C64"/>
    <w:rsid w:val="001A74A6"/>
    <w:rsid w:val="001B764E"/>
    <w:rsid w:val="001C314F"/>
    <w:rsid w:val="001D1D28"/>
    <w:rsid w:val="002023A4"/>
    <w:rsid w:val="00207DB5"/>
    <w:rsid w:val="0023166A"/>
    <w:rsid w:val="00231D43"/>
    <w:rsid w:val="00237DB5"/>
    <w:rsid w:val="00250886"/>
    <w:rsid w:val="00263117"/>
    <w:rsid w:val="002A276C"/>
    <w:rsid w:val="002D4F99"/>
    <w:rsid w:val="002F1487"/>
    <w:rsid w:val="00314096"/>
    <w:rsid w:val="003531FD"/>
    <w:rsid w:val="00366E0A"/>
    <w:rsid w:val="00371DEA"/>
    <w:rsid w:val="003A23B4"/>
    <w:rsid w:val="003A4C1D"/>
    <w:rsid w:val="003B5977"/>
    <w:rsid w:val="004041A1"/>
    <w:rsid w:val="004507C1"/>
    <w:rsid w:val="004529E1"/>
    <w:rsid w:val="00476FDC"/>
    <w:rsid w:val="00487820"/>
    <w:rsid w:val="00497379"/>
    <w:rsid w:val="004A70E7"/>
    <w:rsid w:val="004D7A07"/>
    <w:rsid w:val="004E026D"/>
    <w:rsid w:val="004E2911"/>
    <w:rsid w:val="0051011F"/>
    <w:rsid w:val="00511459"/>
    <w:rsid w:val="00513AD8"/>
    <w:rsid w:val="005D182E"/>
    <w:rsid w:val="0060100B"/>
    <w:rsid w:val="00612FBA"/>
    <w:rsid w:val="0064170F"/>
    <w:rsid w:val="00675394"/>
    <w:rsid w:val="00695B76"/>
    <w:rsid w:val="006B42DC"/>
    <w:rsid w:val="006E0484"/>
    <w:rsid w:val="006F0DA3"/>
    <w:rsid w:val="006F4BDB"/>
    <w:rsid w:val="0073400F"/>
    <w:rsid w:val="00776B4C"/>
    <w:rsid w:val="00785238"/>
    <w:rsid w:val="00792773"/>
    <w:rsid w:val="007A2AA1"/>
    <w:rsid w:val="007C2CAD"/>
    <w:rsid w:val="007D0A29"/>
    <w:rsid w:val="007D7926"/>
    <w:rsid w:val="007E6371"/>
    <w:rsid w:val="008026BE"/>
    <w:rsid w:val="00820EE5"/>
    <w:rsid w:val="008229A6"/>
    <w:rsid w:val="00822B92"/>
    <w:rsid w:val="008235A2"/>
    <w:rsid w:val="00827EF7"/>
    <w:rsid w:val="00834491"/>
    <w:rsid w:val="008411B7"/>
    <w:rsid w:val="008855D4"/>
    <w:rsid w:val="008B4EB5"/>
    <w:rsid w:val="008BF2E1"/>
    <w:rsid w:val="008C191D"/>
    <w:rsid w:val="008C32FC"/>
    <w:rsid w:val="008F4258"/>
    <w:rsid w:val="009028AC"/>
    <w:rsid w:val="0091451D"/>
    <w:rsid w:val="00930A42"/>
    <w:rsid w:val="0093153D"/>
    <w:rsid w:val="0094060E"/>
    <w:rsid w:val="00975B61"/>
    <w:rsid w:val="00994851"/>
    <w:rsid w:val="009D38D2"/>
    <w:rsid w:val="00A14E22"/>
    <w:rsid w:val="00A20640"/>
    <w:rsid w:val="00A4567A"/>
    <w:rsid w:val="00A7122B"/>
    <w:rsid w:val="00A85E15"/>
    <w:rsid w:val="00AA1C64"/>
    <w:rsid w:val="00AC65AA"/>
    <w:rsid w:val="00B0768F"/>
    <w:rsid w:val="00B1189F"/>
    <w:rsid w:val="00B343AD"/>
    <w:rsid w:val="00B43A9B"/>
    <w:rsid w:val="00B54AD3"/>
    <w:rsid w:val="00B74BA9"/>
    <w:rsid w:val="00B8041A"/>
    <w:rsid w:val="00BB17D3"/>
    <w:rsid w:val="00BE75FF"/>
    <w:rsid w:val="00C05BEE"/>
    <w:rsid w:val="00C13893"/>
    <w:rsid w:val="00C1523D"/>
    <w:rsid w:val="00C376DB"/>
    <w:rsid w:val="00C75004"/>
    <w:rsid w:val="00C91A59"/>
    <w:rsid w:val="00CA754E"/>
    <w:rsid w:val="00CD587F"/>
    <w:rsid w:val="00CE7455"/>
    <w:rsid w:val="00D01CB0"/>
    <w:rsid w:val="00D0206F"/>
    <w:rsid w:val="00D06E3C"/>
    <w:rsid w:val="00D20315"/>
    <w:rsid w:val="00D368D3"/>
    <w:rsid w:val="00D41AF5"/>
    <w:rsid w:val="00D55A99"/>
    <w:rsid w:val="00D6575C"/>
    <w:rsid w:val="00D84AB7"/>
    <w:rsid w:val="00DB587B"/>
    <w:rsid w:val="00E14589"/>
    <w:rsid w:val="00E46BED"/>
    <w:rsid w:val="00E9415F"/>
    <w:rsid w:val="00EA0439"/>
    <w:rsid w:val="00EA2D96"/>
    <w:rsid w:val="00EC28B9"/>
    <w:rsid w:val="00ED73CE"/>
    <w:rsid w:val="00ED758B"/>
    <w:rsid w:val="00F35B15"/>
    <w:rsid w:val="00F72CA0"/>
    <w:rsid w:val="00F75958"/>
    <w:rsid w:val="00F9276C"/>
    <w:rsid w:val="00F92B6A"/>
    <w:rsid w:val="00FA4407"/>
    <w:rsid w:val="00FD738A"/>
    <w:rsid w:val="00FE7B77"/>
    <w:rsid w:val="00FF7B55"/>
    <w:rsid w:val="031028AB"/>
    <w:rsid w:val="04A9972C"/>
    <w:rsid w:val="058CF255"/>
    <w:rsid w:val="05E9A16D"/>
    <w:rsid w:val="0733E5BA"/>
    <w:rsid w:val="08741893"/>
    <w:rsid w:val="091E4C3B"/>
    <w:rsid w:val="0B7A7618"/>
    <w:rsid w:val="0C7E9E43"/>
    <w:rsid w:val="0CC986AE"/>
    <w:rsid w:val="0F8A5156"/>
    <w:rsid w:val="10D9FCF2"/>
    <w:rsid w:val="1108BB7F"/>
    <w:rsid w:val="1272EE2E"/>
    <w:rsid w:val="1273D753"/>
    <w:rsid w:val="165B8003"/>
    <w:rsid w:val="16AFB9AC"/>
    <w:rsid w:val="18498BFE"/>
    <w:rsid w:val="1ABB8953"/>
    <w:rsid w:val="1D496888"/>
    <w:rsid w:val="1E0FF3A1"/>
    <w:rsid w:val="1F321F08"/>
    <w:rsid w:val="1F394A3C"/>
    <w:rsid w:val="1FD0D384"/>
    <w:rsid w:val="21179231"/>
    <w:rsid w:val="212FD6A2"/>
    <w:rsid w:val="219F6192"/>
    <w:rsid w:val="230B1967"/>
    <w:rsid w:val="231F99D3"/>
    <w:rsid w:val="2369A271"/>
    <w:rsid w:val="23B13345"/>
    <w:rsid w:val="24D144F8"/>
    <w:rsid w:val="25F8E5B8"/>
    <w:rsid w:val="2605DCA4"/>
    <w:rsid w:val="27620D1B"/>
    <w:rsid w:val="2A58D99B"/>
    <w:rsid w:val="2BA74F69"/>
    <w:rsid w:val="2C4FD11E"/>
    <w:rsid w:val="2CC594EE"/>
    <w:rsid w:val="2DF48180"/>
    <w:rsid w:val="2EDD4797"/>
    <w:rsid w:val="2EEA1609"/>
    <w:rsid w:val="2FF113D6"/>
    <w:rsid w:val="2FF34250"/>
    <w:rsid w:val="31A5ED73"/>
    <w:rsid w:val="31B42F04"/>
    <w:rsid w:val="3433BED0"/>
    <w:rsid w:val="343E2269"/>
    <w:rsid w:val="377C8821"/>
    <w:rsid w:val="38B1E129"/>
    <w:rsid w:val="38DB355D"/>
    <w:rsid w:val="39F0F0F2"/>
    <w:rsid w:val="3A4FC998"/>
    <w:rsid w:val="3A7056C3"/>
    <w:rsid w:val="3AC8ADC3"/>
    <w:rsid w:val="3B5CBDF7"/>
    <w:rsid w:val="3DAB49DE"/>
    <w:rsid w:val="3E2942CA"/>
    <w:rsid w:val="3E5C27E3"/>
    <w:rsid w:val="3E7557F1"/>
    <w:rsid w:val="3ECDAE4C"/>
    <w:rsid w:val="3ED5C001"/>
    <w:rsid w:val="3FB7A2E9"/>
    <w:rsid w:val="40EB6ACD"/>
    <w:rsid w:val="40F7885E"/>
    <w:rsid w:val="41A33A17"/>
    <w:rsid w:val="424220D6"/>
    <w:rsid w:val="426B257A"/>
    <w:rsid w:val="43C7B2C3"/>
    <w:rsid w:val="43EDB225"/>
    <w:rsid w:val="4432D61D"/>
    <w:rsid w:val="448482C2"/>
    <w:rsid w:val="46F03F3B"/>
    <w:rsid w:val="47530DC1"/>
    <w:rsid w:val="49A5EEEA"/>
    <w:rsid w:val="4B5407AA"/>
    <w:rsid w:val="4BC7836B"/>
    <w:rsid w:val="4BCC11BF"/>
    <w:rsid w:val="4C74FBA8"/>
    <w:rsid w:val="4DF01F0D"/>
    <w:rsid w:val="50486B1A"/>
    <w:rsid w:val="51A7EDAE"/>
    <w:rsid w:val="51B2ADFD"/>
    <w:rsid w:val="5201A32D"/>
    <w:rsid w:val="568798D2"/>
    <w:rsid w:val="56DC2B3E"/>
    <w:rsid w:val="5799B7D3"/>
    <w:rsid w:val="57DA0CCB"/>
    <w:rsid w:val="5A902D10"/>
    <w:rsid w:val="5B22BD1F"/>
    <w:rsid w:val="5B93EFB4"/>
    <w:rsid w:val="5C308FE7"/>
    <w:rsid w:val="5DC7BB62"/>
    <w:rsid w:val="5DFEDAAF"/>
    <w:rsid w:val="5F1C4444"/>
    <w:rsid w:val="5F6E8ED8"/>
    <w:rsid w:val="60C59255"/>
    <w:rsid w:val="60E605B7"/>
    <w:rsid w:val="62B25C68"/>
    <w:rsid w:val="62D73CC6"/>
    <w:rsid w:val="6372824D"/>
    <w:rsid w:val="64890B54"/>
    <w:rsid w:val="668574F0"/>
    <w:rsid w:val="66AB2015"/>
    <w:rsid w:val="68C63F1A"/>
    <w:rsid w:val="68CBC557"/>
    <w:rsid w:val="6902D26A"/>
    <w:rsid w:val="69DC8E01"/>
    <w:rsid w:val="6B9B903F"/>
    <w:rsid w:val="6C58170E"/>
    <w:rsid w:val="6CF467C4"/>
    <w:rsid w:val="6FA01A06"/>
    <w:rsid w:val="720F4F4A"/>
    <w:rsid w:val="72759982"/>
    <w:rsid w:val="73D63054"/>
    <w:rsid w:val="743E2485"/>
    <w:rsid w:val="757642A2"/>
    <w:rsid w:val="7620782E"/>
    <w:rsid w:val="77249ADD"/>
    <w:rsid w:val="775C7B40"/>
    <w:rsid w:val="7AC0708B"/>
    <w:rsid w:val="7B05392D"/>
    <w:rsid w:val="7B867CD4"/>
    <w:rsid w:val="7C45847B"/>
    <w:rsid w:val="7D905FC7"/>
    <w:rsid w:val="7DE58FBB"/>
    <w:rsid w:val="7E205309"/>
    <w:rsid w:val="7F985B91"/>
    <w:rsid w:val="7FE9F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359D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A5F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2AA1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1C64"/>
    <w:pPr>
      <w:spacing w:after="0"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qFormat/>
    <w:rsid w:val="00002A5F"/>
    <w:pPr>
      <w:spacing w:after="120"/>
      <w:outlineLvl w:val="2"/>
    </w:pPr>
    <w:rPr>
      <w:color w:val="000000" w:themeColor="text1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B0768F"/>
    <w:pPr>
      <w:keepNext/>
      <w:keepLines/>
      <w:spacing w:line="240" w:lineRule="auto"/>
      <w:contextualSpacing/>
      <w:jc w:val="center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B2E7D"/>
    <w:pPr>
      <w:spacing w:after="0"/>
      <w:outlineLvl w:val="4"/>
    </w:pPr>
    <w:rPr>
      <w:color w:val="ED37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ED37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semiHidden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2AA1"/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C64"/>
    <w:rPr>
      <w:b/>
    </w:rPr>
  </w:style>
  <w:style w:type="paragraph" w:styleId="Title">
    <w:name w:val="Title"/>
    <w:basedOn w:val="Normal"/>
    <w:link w:val="TitleChar"/>
    <w:qFormat/>
    <w:rsid w:val="007A2A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rsid w:val="00002A5F"/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A2AA1"/>
    <w:pPr>
      <w:numPr>
        <w:ilvl w:val="1"/>
      </w:numPr>
      <w:spacing w:after="0" w:line="240" w:lineRule="auto"/>
      <w:contextualSpacing/>
    </w:pPr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character" w:styleId="SubtleEmphasis">
    <w:name w:val="Subtle Emphasis"/>
    <w:basedOn w:val="DefaultParagraphFont"/>
    <w:uiPriority w:val="19"/>
    <w:semiHidden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rsid w:val="000B2E7D"/>
    <w:rPr>
      <w:b/>
      <w:i/>
      <w:iCs/>
      <w:color w:val="AF452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semiHidden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2A5F"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02A5F"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02A5F"/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A5F"/>
    <w:rPr>
      <w:rFonts w:eastAsiaTheme="majorEastAsia" w:cstheme="majorBidi"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A5F"/>
    <w:rPr>
      <w:color w:val="ED37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A5F"/>
    <w:rPr>
      <w:rFonts w:asciiTheme="majorHAnsi" w:eastAsiaTheme="majorEastAsia" w:hAnsiTheme="majorHAnsi" w:cstheme="majorBidi"/>
      <w:i/>
      <w:color w:val="ED37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A5F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02A5F"/>
  </w:style>
  <w:style w:type="paragraph" w:styleId="Footer">
    <w:name w:val="footer"/>
    <w:basedOn w:val="Normal"/>
    <w:link w:val="FooterChar"/>
    <w:uiPriority w:val="98"/>
    <w:semiHidden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8"/>
    <w:semiHidden/>
    <w:rsid w:val="00002A5F"/>
  </w:style>
  <w:style w:type="character" w:customStyle="1" w:styleId="SubtitleChar">
    <w:name w:val="Subtitle Char"/>
    <w:basedOn w:val="DefaultParagraphFont"/>
    <w:link w:val="Subtitle"/>
    <w:uiPriority w:val="11"/>
    <w:semiHidden/>
    <w:rsid w:val="00002A5F"/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A5F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0B2E7D"/>
  </w:style>
  <w:style w:type="paragraph" w:styleId="BlockText">
    <w:name w:val="Block Text"/>
    <w:basedOn w:val="Normal"/>
    <w:uiPriority w:val="99"/>
    <w:semiHidden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2A5F"/>
  </w:style>
  <w:style w:type="paragraph" w:styleId="BodyText2">
    <w:name w:val="Body Text 2"/>
    <w:basedOn w:val="Normal"/>
    <w:link w:val="BodyText2Char"/>
    <w:uiPriority w:val="99"/>
    <w:semiHidden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2A5F"/>
  </w:style>
  <w:style w:type="paragraph" w:styleId="BodyText3">
    <w:name w:val="Body Text 3"/>
    <w:basedOn w:val="Normal"/>
    <w:link w:val="BodyText3Char"/>
    <w:uiPriority w:val="99"/>
    <w:semiHidden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2A5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2A5F"/>
  </w:style>
  <w:style w:type="paragraph" w:styleId="BodyTextIndent">
    <w:name w:val="Body Text Indent"/>
    <w:basedOn w:val="Normal"/>
    <w:link w:val="BodyTextIndentChar"/>
    <w:uiPriority w:val="99"/>
    <w:semiHidden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2A5F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2A5F"/>
  </w:style>
  <w:style w:type="paragraph" w:styleId="BodyTextIndent2">
    <w:name w:val="Body Text Indent 2"/>
    <w:basedOn w:val="Normal"/>
    <w:link w:val="BodyTextIndent2Char"/>
    <w:uiPriority w:val="99"/>
    <w:semiHidden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2A5F"/>
  </w:style>
  <w:style w:type="paragraph" w:styleId="BodyTextIndent3">
    <w:name w:val="Body Text Indent 3"/>
    <w:basedOn w:val="Normal"/>
    <w:link w:val="BodyTextIndent3Char"/>
    <w:uiPriority w:val="99"/>
    <w:semiHidden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2A5F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2A5F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</w:rPr>
      <w:tblPr/>
      <w:tcPr>
        <w:shd w:val="clear" w:color="auto" w:fill="FBD2D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D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</w:rPr>
      <w:tblPr/>
      <w:tcPr>
        <w:shd w:val="clear" w:color="auto" w:fill="F2BDC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DC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</w:rPr>
      <w:tblPr/>
      <w:tcPr>
        <w:shd w:val="clear" w:color="auto" w:fill="F5CC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C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</w:rPr>
      <w:tblPr/>
      <w:tcPr>
        <w:shd w:val="clear" w:color="auto" w:fill="E2A2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A2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B4473" w:themeFill="accent4" w:themeFillShade="CC"/>
      </w:tcPr>
    </w:tblStylePr>
    <w:tblStylePr w:type="lastRow">
      <w:rPr>
        <w:b/>
        <w:bCs/>
        <w:color w:val="DB4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295D" w:themeFill="accent3" w:themeFillShade="CC"/>
      </w:tcPr>
    </w:tblStylePr>
    <w:tblStylePr w:type="lastRow">
      <w:rPr>
        <w:b/>
        <w:bCs/>
        <w:color w:val="D1295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74B" w:themeFill="accent5" w:themeFillShade="CC"/>
      </w:tcPr>
    </w:tblStylePr>
    <w:tblStylePr w:type="lastRow">
      <w:rPr>
        <w:b/>
        <w:bCs/>
        <w:color w:val="7F27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16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1613" w:themeColor="accent2" w:themeShade="99"/>
          <w:insideV w:val="nil"/>
        </w:tcBorders>
        <w:shd w:val="clear" w:color="auto" w:fill="D516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1613" w:themeFill="accent2" w:themeFillShade="99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AC7C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81A1" w:themeColor="accent4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1E4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1E46" w:themeColor="accent3" w:themeShade="99"/>
          <w:insideV w:val="nil"/>
        </w:tcBorders>
        <w:shd w:val="clear" w:color="auto" w:fill="9D1E4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1E46" w:themeFill="accent3" w:themeFillShade="99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B84" w:themeColor="accent3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2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250" w:themeColor="accent4" w:themeShade="99"/>
          <w:insideV w:val="nil"/>
        </w:tcBorders>
        <w:shd w:val="clear" w:color="auto" w:fill="B522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250" w:themeFill="accent4" w:themeFillShade="99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3C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D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D38" w:themeColor="accent5" w:themeShade="99"/>
          <w:insideV w:val="nil"/>
        </w:tcBorders>
        <w:shd w:val="clear" w:color="auto" w:fill="5F1D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D38" w:themeFill="accent5" w:themeFillShade="99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DB8B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315E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A5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A5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12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D37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93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265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C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34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82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244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02A5F"/>
  </w:style>
  <w:style w:type="paragraph" w:styleId="DocumentMap">
    <w:name w:val="Document Map"/>
    <w:basedOn w:val="Normal"/>
    <w:link w:val="DocumentMap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2A5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2A5F"/>
  </w:style>
  <w:style w:type="character" w:styleId="EndnoteReference">
    <w:name w:val="endnote reference"/>
    <w:basedOn w:val="DefaultParagraphFont"/>
    <w:uiPriority w:val="99"/>
    <w:semiHidden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2A5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rsid w:val="000B2E7D"/>
    <w:rPr>
      <w:color w:val="D83468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2A5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BD2D1" w:themeColor="accent2" w:themeTint="66"/>
        <w:left w:val="single" w:sz="4" w:space="0" w:color="FBD2D1" w:themeColor="accent2" w:themeTint="66"/>
        <w:bottom w:val="single" w:sz="4" w:space="0" w:color="FBD2D1" w:themeColor="accent2" w:themeTint="66"/>
        <w:right w:val="single" w:sz="4" w:space="0" w:color="FBD2D1" w:themeColor="accent2" w:themeTint="66"/>
        <w:insideH w:val="single" w:sz="4" w:space="0" w:color="FBD2D1" w:themeColor="accent2" w:themeTint="66"/>
        <w:insideV w:val="single" w:sz="4" w:space="0" w:color="FBD2D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2BDCD" w:themeColor="accent3" w:themeTint="66"/>
        <w:left w:val="single" w:sz="4" w:space="0" w:color="F2BDCD" w:themeColor="accent3" w:themeTint="66"/>
        <w:bottom w:val="single" w:sz="4" w:space="0" w:color="F2BDCD" w:themeColor="accent3" w:themeTint="66"/>
        <w:right w:val="single" w:sz="4" w:space="0" w:color="F2BDCD" w:themeColor="accent3" w:themeTint="66"/>
        <w:insideH w:val="single" w:sz="4" w:space="0" w:color="F2BDCD" w:themeColor="accent3" w:themeTint="66"/>
        <w:insideV w:val="single" w:sz="4" w:space="0" w:color="F2BDC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CCD9" w:themeColor="accent4" w:themeTint="66"/>
        <w:left w:val="single" w:sz="4" w:space="0" w:color="F5CCD9" w:themeColor="accent4" w:themeTint="66"/>
        <w:bottom w:val="single" w:sz="4" w:space="0" w:color="F5CCD9" w:themeColor="accent4" w:themeTint="66"/>
        <w:right w:val="single" w:sz="4" w:space="0" w:color="F5CCD9" w:themeColor="accent4" w:themeTint="66"/>
        <w:insideH w:val="single" w:sz="4" w:space="0" w:color="F5CCD9" w:themeColor="accent4" w:themeTint="66"/>
        <w:insideV w:val="single" w:sz="4" w:space="0" w:color="F5CC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2A2BC" w:themeColor="accent5" w:themeTint="66"/>
        <w:left w:val="single" w:sz="4" w:space="0" w:color="E2A2BC" w:themeColor="accent5" w:themeTint="66"/>
        <w:bottom w:val="single" w:sz="4" w:space="0" w:color="E2A2BC" w:themeColor="accent5" w:themeTint="66"/>
        <w:right w:val="single" w:sz="4" w:space="0" w:color="E2A2BC" w:themeColor="accent5" w:themeTint="66"/>
        <w:insideH w:val="single" w:sz="4" w:space="0" w:color="E2A2BC" w:themeColor="accent5" w:themeTint="66"/>
        <w:insideV w:val="single" w:sz="4" w:space="0" w:color="E2A2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9BBBB" w:themeColor="accent2" w:themeTint="99"/>
        <w:bottom w:val="single" w:sz="2" w:space="0" w:color="F9BBBB" w:themeColor="accent2" w:themeTint="99"/>
        <w:insideH w:val="single" w:sz="2" w:space="0" w:color="F9BBBB" w:themeColor="accent2" w:themeTint="99"/>
        <w:insideV w:val="single" w:sz="2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BB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B9CB5" w:themeColor="accent3" w:themeTint="99"/>
        <w:bottom w:val="single" w:sz="2" w:space="0" w:color="EB9CB5" w:themeColor="accent3" w:themeTint="99"/>
        <w:insideH w:val="single" w:sz="2" w:space="0" w:color="EB9CB5" w:themeColor="accent3" w:themeTint="99"/>
        <w:insideV w:val="single" w:sz="2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C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B3C6" w:themeColor="accent4" w:themeTint="99"/>
        <w:bottom w:val="single" w:sz="2" w:space="0" w:color="F0B3C6" w:themeColor="accent4" w:themeTint="99"/>
        <w:insideH w:val="single" w:sz="2" w:space="0" w:color="F0B3C6" w:themeColor="accent4" w:themeTint="99"/>
        <w:insideV w:val="single" w:sz="2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3C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4749B" w:themeColor="accent5" w:themeTint="99"/>
        <w:bottom w:val="single" w:sz="2" w:space="0" w:color="D4749B" w:themeColor="accent5" w:themeTint="99"/>
        <w:insideH w:val="single" w:sz="2" w:space="0" w:color="D4749B" w:themeColor="accent5" w:themeTint="99"/>
        <w:insideV w:val="single" w:sz="2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74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BD2D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F2BDC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5CC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E2A2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rsid w:val="000B2E7D"/>
  </w:style>
  <w:style w:type="paragraph" w:styleId="HTMLAddress">
    <w:name w:val="HTML Address"/>
    <w:basedOn w:val="Normal"/>
    <w:link w:val="HTMLAddressChar"/>
    <w:uiPriority w:val="99"/>
    <w:semiHidden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2A5F"/>
    <w:rPr>
      <w:i/>
      <w:iCs/>
    </w:rPr>
  </w:style>
  <w:style w:type="character" w:styleId="HTMLCite">
    <w:name w:val="HTML Cite"/>
    <w:basedOn w:val="DefaultParagraphFont"/>
    <w:uiPriority w:val="99"/>
    <w:semiHidden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2A5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rsid w:val="000B2E7D"/>
    <w:rPr>
      <w:color w:val="ED3734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1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  <w:shd w:val="clear" w:color="auto" w:fill="FCE3E2" w:themeFill="accent2" w:themeFillTint="3F"/>
      </w:tcPr>
    </w:tblStylePr>
    <w:tblStylePr w:type="band2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1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  <w:shd w:val="clear" w:color="auto" w:fill="F7D6E0" w:themeFill="accent3" w:themeFillTint="3F"/>
      </w:tcPr>
    </w:tblStylePr>
    <w:tblStylePr w:type="band2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1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  <w:shd w:val="clear" w:color="auto" w:fill="F9DFE7" w:themeFill="accent4" w:themeFillTint="3F"/>
      </w:tcPr>
    </w:tblStylePr>
    <w:tblStylePr w:type="band2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1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  <w:shd w:val="clear" w:color="auto" w:fill="EDC5D6" w:themeFill="accent5" w:themeFillTint="3F"/>
      </w:tcPr>
    </w:tblStylePr>
    <w:tblStylePr w:type="band2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B2E7D"/>
  </w:style>
  <w:style w:type="paragraph" w:styleId="List">
    <w:name w:val="List"/>
    <w:basedOn w:val="Normal"/>
    <w:uiPriority w:val="99"/>
    <w:semiHidden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bottom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bottom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bottom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bottom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908E" w:themeColor="accent2"/>
          <w:right w:val="single" w:sz="4" w:space="0" w:color="F5908E" w:themeColor="accent2"/>
        </w:tcBorders>
      </w:tcPr>
    </w:tblStylePr>
    <w:tblStylePr w:type="band1Horz">
      <w:tblPr/>
      <w:tcPr>
        <w:tcBorders>
          <w:top w:val="single" w:sz="4" w:space="0" w:color="F5908E" w:themeColor="accent2"/>
          <w:bottom w:val="single" w:sz="4" w:space="0" w:color="F5908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908E" w:themeColor="accent2"/>
          <w:left w:val="nil"/>
        </w:tcBorders>
      </w:tcPr>
    </w:tblStylePr>
    <w:tblStylePr w:type="swCell">
      <w:tblPr/>
      <w:tcPr>
        <w:tcBorders>
          <w:top w:val="double" w:sz="4" w:space="0" w:color="F5908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F5B84" w:themeColor="accent3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B84" w:themeColor="accent3"/>
          <w:right w:val="single" w:sz="4" w:space="0" w:color="DF5B84" w:themeColor="accent3"/>
        </w:tcBorders>
      </w:tcPr>
    </w:tblStylePr>
    <w:tblStylePr w:type="band1Horz">
      <w:tblPr/>
      <w:tcPr>
        <w:tcBorders>
          <w:top w:val="single" w:sz="4" w:space="0" w:color="DF5B84" w:themeColor="accent3"/>
          <w:bottom w:val="single" w:sz="4" w:space="0" w:color="DF5B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B84" w:themeColor="accent3"/>
          <w:left w:val="nil"/>
        </w:tcBorders>
      </w:tcPr>
    </w:tblStylePr>
    <w:tblStylePr w:type="swCell">
      <w:tblPr/>
      <w:tcPr>
        <w:tcBorders>
          <w:top w:val="double" w:sz="4" w:space="0" w:color="DF5B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81A1" w:themeColor="accent4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1A1" w:themeColor="accent4"/>
          <w:right w:val="single" w:sz="4" w:space="0" w:color="E781A1" w:themeColor="accent4"/>
        </w:tcBorders>
      </w:tcPr>
    </w:tblStylePr>
    <w:tblStylePr w:type="band1Horz">
      <w:tblPr/>
      <w:tcPr>
        <w:tcBorders>
          <w:top w:val="single" w:sz="4" w:space="0" w:color="E781A1" w:themeColor="accent4"/>
          <w:bottom w:val="single" w:sz="4" w:space="0" w:color="E781A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1A1" w:themeColor="accent4"/>
          <w:left w:val="nil"/>
        </w:tcBorders>
      </w:tcPr>
    </w:tblStylePr>
    <w:tblStylePr w:type="swCell">
      <w:tblPr/>
      <w:tcPr>
        <w:tcBorders>
          <w:top w:val="double" w:sz="4" w:space="0" w:color="E781A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F315E" w:themeColor="accent5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315E" w:themeColor="accent5"/>
          <w:right w:val="single" w:sz="4" w:space="0" w:color="9F315E" w:themeColor="accent5"/>
        </w:tcBorders>
      </w:tcPr>
    </w:tblStylePr>
    <w:tblStylePr w:type="band1Horz">
      <w:tblPr/>
      <w:tcPr>
        <w:tcBorders>
          <w:top w:val="single" w:sz="4" w:space="0" w:color="9F315E" w:themeColor="accent5"/>
          <w:bottom w:val="single" w:sz="4" w:space="0" w:color="9F315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315E" w:themeColor="accent5"/>
          <w:left w:val="nil"/>
        </w:tcBorders>
      </w:tcPr>
    </w:tblStylePr>
    <w:tblStylePr w:type="swCell">
      <w:tblPr/>
      <w:tcPr>
        <w:tcBorders>
          <w:top w:val="double" w:sz="4" w:space="0" w:color="9F315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908E" w:themeColor="accent2"/>
        <w:left w:val="single" w:sz="24" w:space="0" w:color="F5908E" w:themeColor="accent2"/>
        <w:bottom w:val="single" w:sz="24" w:space="0" w:color="F5908E" w:themeColor="accent2"/>
        <w:right w:val="single" w:sz="24" w:space="0" w:color="F5908E" w:themeColor="accent2"/>
      </w:tblBorders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B84" w:themeColor="accent3"/>
        <w:left w:val="single" w:sz="24" w:space="0" w:color="DF5B84" w:themeColor="accent3"/>
        <w:bottom w:val="single" w:sz="24" w:space="0" w:color="DF5B84" w:themeColor="accent3"/>
        <w:right w:val="single" w:sz="24" w:space="0" w:color="DF5B84" w:themeColor="accent3"/>
      </w:tblBorders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81A1" w:themeColor="accent4"/>
        <w:left w:val="single" w:sz="24" w:space="0" w:color="E781A1" w:themeColor="accent4"/>
        <w:bottom w:val="single" w:sz="24" w:space="0" w:color="E781A1" w:themeColor="accent4"/>
        <w:right w:val="single" w:sz="24" w:space="0" w:color="E781A1" w:themeColor="accent4"/>
      </w:tblBorders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315E" w:themeColor="accent5"/>
        <w:left w:val="single" w:sz="24" w:space="0" w:color="9F315E" w:themeColor="accent5"/>
        <w:bottom w:val="single" w:sz="24" w:space="0" w:color="9F315E" w:themeColor="accent5"/>
        <w:right w:val="single" w:sz="24" w:space="0" w:color="9F315E" w:themeColor="accent5"/>
      </w:tblBorders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5908E" w:themeColor="accent2"/>
        <w:bottom w:val="single" w:sz="4" w:space="0" w:color="F5908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908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DF5B84" w:themeColor="accent3"/>
        <w:bottom w:val="single" w:sz="4" w:space="0" w:color="DF5B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5B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E781A1" w:themeColor="accent4"/>
        <w:bottom w:val="single" w:sz="4" w:space="0" w:color="E781A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781A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9F315E" w:themeColor="accent5"/>
        <w:bottom w:val="single" w:sz="4" w:space="0" w:color="9F315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F315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908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908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908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908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B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B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B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B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1A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1A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1A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1A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315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315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315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315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2A5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  <w:insideV w:val="single" w:sz="8" w:space="0" w:color="F7ABAA" w:themeColor="accent2" w:themeTint="BF"/>
      </w:tblBorders>
    </w:tblPr>
    <w:tcPr>
      <w:shd w:val="clear" w:color="auto" w:fill="FCE3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ABA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  <w:insideV w:val="single" w:sz="8" w:space="0" w:color="E784A2" w:themeColor="accent3" w:themeTint="BF"/>
      </w:tblBorders>
    </w:tblPr>
    <w:tcPr>
      <w:shd w:val="clear" w:color="auto" w:fill="F7D6E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4A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  <w:insideV w:val="single" w:sz="8" w:space="0" w:color="EDA0B8" w:themeColor="accent4" w:themeTint="BF"/>
      </w:tblBorders>
    </w:tblPr>
    <w:tcPr>
      <w:shd w:val="clear" w:color="auto" w:fill="F9D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0B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  <w:insideV w:val="single" w:sz="8" w:space="0" w:color="C95182" w:themeColor="accent5" w:themeTint="BF"/>
      </w:tblBorders>
    </w:tblPr>
    <w:tcPr>
      <w:shd w:val="clear" w:color="auto" w:fill="EDC5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518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cPr>
      <w:shd w:val="clear" w:color="auto" w:fill="FCE3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E8" w:themeFill="accent2" w:themeFillTint="33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tcBorders>
          <w:insideH w:val="single" w:sz="6" w:space="0" w:color="F5908E" w:themeColor="accent2"/>
          <w:insideV w:val="single" w:sz="6" w:space="0" w:color="F5908E" w:themeColor="accent2"/>
        </w:tcBorders>
        <w:shd w:val="clear" w:color="auto" w:fill="FAC7C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cPr>
      <w:shd w:val="clear" w:color="auto" w:fill="F7D6E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EE6" w:themeFill="accent3" w:themeFillTint="33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tcBorders>
          <w:insideH w:val="single" w:sz="6" w:space="0" w:color="DF5B84" w:themeColor="accent3"/>
          <w:insideV w:val="single" w:sz="6" w:space="0" w:color="DF5B84" w:themeColor="accent3"/>
        </w:tcBorders>
        <w:shd w:val="clear" w:color="auto" w:fill="EFADC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cPr>
      <w:shd w:val="clear" w:color="auto" w:fill="F9DFE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5EC" w:themeFill="accent4" w:themeFillTint="33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tcBorders>
          <w:insideH w:val="single" w:sz="6" w:space="0" w:color="E781A1" w:themeColor="accent4"/>
          <w:insideV w:val="single" w:sz="6" w:space="0" w:color="E781A1" w:themeColor="accent4"/>
        </w:tcBorders>
        <w:shd w:val="clear" w:color="auto" w:fill="F3C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cPr>
      <w:shd w:val="clear" w:color="auto" w:fill="EDC5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0DD" w:themeFill="accent5" w:themeFillTint="33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tcBorders>
          <w:insideH w:val="single" w:sz="6" w:space="0" w:color="9F315E" w:themeColor="accent5"/>
          <w:insideV w:val="single" w:sz="6" w:space="0" w:color="9F315E" w:themeColor="accent5"/>
        </w:tcBorders>
        <w:shd w:val="clear" w:color="auto" w:fill="DB8B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3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7C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7C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6E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DC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DC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5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8B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8B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908E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shd w:val="clear" w:color="auto" w:fill="FCE3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B84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shd w:val="clear" w:color="auto" w:fill="F7D6E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1A1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shd w:val="clear" w:color="auto" w:fill="F9D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315E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shd w:val="clear" w:color="auto" w:fill="EDC5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908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908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3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B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B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6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1A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1A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315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315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5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3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6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5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2A5F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2A5F"/>
  </w:style>
  <w:style w:type="character" w:styleId="PageNumber">
    <w:name w:val="page number"/>
    <w:basedOn w:val="DefaultParagraphFont"/>
    <w:uiPriority w:val="99"/>
    <w:semiHidden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2A5F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2A5F"/>
  </w:style>
  <w:style w:type="paragraph" w:styleId="Signature">
    <w:name w:val="Signature"/>
    <w:basedOn w:val="Normal"/>
    <w:link w:val="SignatureChar"/>
    <w:uiPriority w:val="99"/>
    <w:semiHidden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2A5F"/>
  </w:style>
  <w:style w:type="character" w:customStyle="1" w:styleId="SmartHyperlink1">
    <w:name w:val="Smart Hyperlink1"/>
    <w:basedOn w:val="DefaultParagraphFont"/>
    <w:uiPriority w:val="99"/>
    <w:semiHidden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c_a\AppData\Roaming\Microsoft\Templates\Reci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DA1B7ED3D64130A2A4345EF84D2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07E8B-B95A-4315-9108-37AEA8521A2C}"/>
      </w:docPartPr>
      <w:docPartBody>
        <w:p w:rsidR="00000000" w:rsidRDefault="00000000">
          <w:pPr>
            <w:pStyle w:val="54DA1B7ED3D64130A2A4345EF84D201D"/>
          </w:pPr>
          <w:r w:rsidRPr="00EC28B9">
            <w:rPr>
              <w:lang w:val="fr-FR"/>
            </w:rPr>
            <w:t>Ingredients</w:t>
          </w:r>
        </w:p>
      </w:docPartBody>
    </w:docPart>
    <w:docPart>
      <w:docPartPr>
        <w:name w:val="F9F90FF898A54E4F8E169A1DCDDA8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FD8EE-F52C-4891-9223-1010B4771EB8}"/>
      </w:docPartPr>
      <w:docPartBody>
        <w:p w:rsidR="00000000" w:rsidRDefault="00000000">
          <w:pPr>
            <w:pStyle w:val="F9F90FF898A54E4F8E169A1DCDDA8177"/>
          </w:pPr>
          <w:r w:rsidRPr="001A1C64">
            <w:t>Yield</w:t>
          </w:r>
        </w:p>
      </w:docPartBody>
    </w:docPart>
    <w:docPart>
      <w:docPartPr>
        <w:name w:val="6780DE50DDA24AD38D3DB283E1AC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54BEC-DADC-4945-AF69-E63ED215E606}"/>
      </w:docPartPr>
      <w:docPartBody>
        <w:p w:rsidR="00000000" w:rsidRDefault="00000000">
          <w:pPr>
            <w:pStyle w:val="6780DE50DDA24AD38D3DB283E1AC3078"/>
          </w:pPr>
          <w:r w:rsidRPr="001A1C64">
            <w:t>Prep time</w:t>
          </w:r>
        </w:p>
      </w:docPartBody>
    </w:docPart>
    <w:docPart>
      <w:docPartPr>
        <w:name w:val="25252E774E524AA08C86BBAAFD475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4B396-A0D8-4C3E-9990-278D312755F2}"/>
      </w:docPartPr>
      <w:docPartBody>
        <w:p w:rsidR="00000000" w:rsidRDefault="00000000">
          <w:pPr>
            <w:pStyle w:val="25252E774E524AA08C86BBAAFD47579E"/>
          </w:pPr>
          <w:r w:rsidRPr="001A1C64">
            <w:t>Total time</w:t>
          </w:r>
        </w:p>
      </w:docPartBody>
    </w:docPart>
    <w:docPart>
      <w:docPartPr>
        <w:name w:val="D6E5DBBDFA47467D9A584EEC563A1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76BCC-D6FE-435C-ADEC-3D27EDF8506E}"/>
      </w:docPartPr>
      <w:docPartBody>
        <w:p w:rsidR="00000000" w:rsidRDefault="00000000">
          <w:pPr>
            <w:pStyle w:val="D6E5DBBDFA47467D9A584EEC563A1BCE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F8"/>
    <w:rsid w:val="009C64EE"/>
    <w:rsid w:val="00B54CF8"/>
    <w:rsid w:val="00F3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AAE0DE110479197A62DAD0B5A308F">
    <w:name w:val="3CEAAE0DE110479197A62DAD0B5A308F"/>
  </w:style>
  <w:style w:type="paragraph" w:customStyle="1" w:styleId="F97A7758385344CBB2D8B77CCE5F872D">
    <w:name w:val="F97A7758385344CBB2D8B77CCE5F872D"/>
  </w:style>
  <w:style w:type="paragraph" w:customStyle="1" w:styleId="54DA1B7ED3D64130A2A4345EF84D201D">
    <w:name w:val="54DA1B7ED3D64130A2A4345EF84D201D"/>
  </w:style>
  <w:style w:type="paragraph" w:customStyle="1" w:styleId="C15F8BBEF5DC4E9E940BBAAC4317977C">
    <w:name w:val="C15F8BBEF5DC4E9E940BBAAC4317977C"/>
  </w:style>
  <w:style w:type="paragraph" w:customStyle="1" w:styleId="BC206666797449ECB69DDE6FDF302BFB">
    <w:name w:val="BC206666797449ECB69DDE6FDF302BFB"/>
  </w:style>
  <w:style w:type="paragraph" w:customStyle="1" w:styleId="5B91EF7AA7434F36B8202CD75DD8C3F8">
    <w:name w:val="5B91EF7AA7434F36B8202CD75DD8C3F8"/>
  </w:style>
  <w:style w:type="paragraph" w:customStyle="1" w:styleId="A0BA8C19A80F45009EB58865CBA2E6EF">
    <w:name w:val="A0BA8C19A80F45009EB58865CBA2E6EF"/>
  </w:style>
  <w:style w:type="paragraph" w:customStyle="1" w:styleId="BA663538D9254DC285AC76C6E1884D07">
    <w:name w:val="BA663538D9254DC285AC76C6E1884D07"/>
  </w:style>
  <w:style w:type="paragraph" w:customStyle="1" w:styleId="D1EBB63E900F41B7B3CB2A659A9C5488">
    <w:name w:val="D1EBB63E900F41B7B3CB2A659A9C5488"/>
  </w:style>
  <w:style w:type="paragraph" w:customStyle="1" w:styleId="AA9E364956BD47319F13FBEF5B8E3757">
    <w:name w:val="AA9E364956BD47319F13FBEF5B8E3757"/>
  </w:style>
  <w:style w:type="paragraph" w:customStyle="1" w:styleId="2B2C5F8775D649A1B7528E8CC796754B">
    <w:name w:val="2B2C5F8775D649A1B7528E8CC796754B"/>
  </w:style>
  <w:style w:type="paragraph" w:customStyle="1" w:styleId="1A0DE84711BF4485B8019E72558B767E">
    <w:name w:val="1A0DE84711BF4485B8019E72558B767E"/>
  </w:style>
  <w:style w:type="paragraph" w:customStyle="1" w:styleId="DA3F055717004D2CBF128B038600FC8E">
    <w:name w:val="DA3F055717004D2CBF128B038600FC8E"/>
  </w:style>
  <w:style w:type="paragraph" w:customStyle="1" w:styleId="A69679F920E94D97A490100E5DA2ED8F">
    <w:name w:val="A69679F920E94D97A490100E5DA2ED8F"/>
  </w:style>
  <w:style w:type="paragraph" w:customStyle="1" w:styleId="F9F90FF898A54E4F8E169A1DCDDA8177">
    <w:name w:val="F9F90FF898A54E4F8E169A1DCDDA8177"/>
  </w:style>
  <w:style w:type="paragraph" w:customStyle="1" w:styleId="763C17195FA74330A9E5072A1C0606FC">
    <w:name w:val="763C17195FA74330A9E5072A1C0606FC"/>
  </w:style>
  <w:style w:type="paragraph" w:customStyle="1" w:styleId="6780DE50DDA24AD38D3DB283E1AC3078">
    <w:name w:val="6780DE50DDA24AD38D3DB283E1AC3078"/>
  </w:style>
  <w:style w:type="paragraph" w:customStyle="1" w:styleId="46322ADF84C64FEDB754F5331E805506">
    <w:name w:val="46322ADF84C64FEDB754F5331E805506"/>
  </w:style>
  <w:style w:type="paragraph" w:customStyle="1" w:styleId="25252E774E524AA08C86BBAAFD47579E">
    <w:name w:val="25252E774E524AA08C86BBAAFD47579E"/>
  </w:style>
  <w:style w:type="paragraph" w:customStyle="1" w:styleId="D6E5DBBDFA47467D9A584EEC563A1BCE">
    <w:name w:val="D6E5DBBDFA47467D9A584EEC563A1BCE"/>
  </w:style>
  <w:style w:type="paragraph" w:customStyle="1" w:styleId="4C59EE4ED4FC48E4BAC3D5D7DECF0083">
    <w:name w:val="4C59EE4ED4FC48E4BAC3D5D7DECF0083"/>
  </w:style>
  <w:style w:type="paragraph" w:customStyle="1" w:styleId="85794086557046EABAE285DFBAC7EF08">
    <w:name w:val="85794086557046EABAE285DFBAC7EF08"/>
  </w:style>
  <w:style w:type="paragraph" w:customStyle="1" w:styleId="C81DC451D0C047FDB440953B94CCE6CC">
    <w:name w:val="C81DC451D0C047FDB440953B94CCE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3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F5908E"/>
      </a:accent2>
      <a:accent3>
        <a:srgbClr val="DF5B84"/>
      </a:accent3>
      <a:accent4>
        <a:srgbClr val="E781A1"/>
      </a:accent4>
      <a:accent5>
        <a:srgbClr val="9F315E"/>
      </a:accent5>
      <a:accent6>
        <a:srgbClr val="806988"/>
      </a:accent6>
      <a:hlink>
        <a:srgbClr val="43A3B0"/>
      </a:hlink>
      <a:folHlink>
        <a:srgbClr val="936B9B"/>
      </a:folHlink>
    </a:clrScheme>
    <a:fontScheme name="Custom 130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B7C14-BDFD-47DD-B7CA-07CFC9A8DA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8563D4FF-5DF9-4F52-A31D-17F8A9386F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BFC1D-D039-4724-81E7-2246CA75D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Recipe</Template>
  <TotalTime>0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2025-06-25T22:22:00Z</dcterms:created>
  <dcterms:modified xsi:type="dcterms:W3CDTF">2025-06-26T00:14:00Z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